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05" w:rsidRDefault="00080805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080805" w:rsidRDefault="00080805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80805" w:rsidRDefault="00080805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0805" w:rsidRPr="006B1CEA" w:rsidRDefault="00080805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080805" w:rsidRPr="00315950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080805" w:rsidRPr="00315950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19.05.20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Дополнительное время, Гостевой гол.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315950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19.05.20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FE37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Дополнительное время, Гостевой гол.</w:t>
            </w:r>
          </w:p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315950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21.05.20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Экипировка профессиональных футболистов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315950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Pr="00315950">
              <w:rPr>
                <w:rFonts w:ascii="Times New Roman" w:hAnsi="Times New Roman"/>
                <w:sz w:val="24"/>
                <w:szCs w:val="24"/>
              </w:rPr>
              <w:t>.05.20</w:t>
            </w:r>
          </w:p>
          <w:p w:rsidR="00080805" w:rsidRPr="00315950" w:rsidRDefault="00080805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FE37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Экипировка профессиональных футболистов</w:t>
            </w:r>
          </w:p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315950" w:rsidRDefault="00080805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950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Default="00080805" w:rsidP="00C45C3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080805" w:rsidRDefault="00080805" w:rsidP="00C45C3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80805" w:rsidRDefault="00080805" w:rsidP="00C45C3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0805" w:rsidRPr="006B1CEA" w:rsidRDefault="00080805" w:rsidP="00C45C3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18.05.20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Упражнения на мышцы ног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18.05.20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Упражнения на мышцы ног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20.05.20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Упражнения на мышцы рук</w:t>
            </w:r>
          </w:p>
          <w:p w:rsidR="00080805" w:rsidRPr="00293E7F" w:rsidRDefault="00080805" w:rsidP="00E61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20.05.20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Упражнения на мышцы ног 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22.05.20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Упражнения на мышцы рук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080805" w:rsidRPr="00293E7F" w:rsidTr="00E6166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22.05.20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Упражнения на мышцы рук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80805" w:rsidRPr="00293E7F" w:rsidRDefault="00080805" w:rsidP="00E616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E7F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080805" w:rsidRPr="00380043" w:rsidRDefault="00080805" w:rsidP="00C45C3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80805" w:rsidRPr="00380043" w:rsidRDefault="00080805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080805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080805"/>
    <w:rsid w:val="000F15CD"/>
    <w:rsid w:val="001634A3"/>
    <w:rsid w:val="00293E7F"/>
    <w:rsid w:val="00315950"/>
    <w:rsid w:val="00380043"/>
    <w:rsid w:val="00460B55"/>
    <w:rsid w:val="004F72C9"/>
    <w:rsid w:val="00636089"/>
    <w:rsid w:val="00663C49"/>
    <w:rsid w:val="00680F1E"/>
    <w:rsid w:val="006B1CEA"/>
    <w:rsid w:val="006C63AB"/>
    <w:rsid w:val="007B3C5F"/>
    <w:rsid w:val="007C4F0B"/>
    <w:rsid w:val="007D24DC"/>
    <w:rsid w:val="008C2A4D"/>
    <w:rsid w:val="009261BA"/>
    <w:rsid w:val="00926CD5"/>
    <w:rsid w:val="00A94342"/>
    <w:rsid w:val="00AA1B29"/>
    <w:rsid w:val="00BE24DD"/>
    <w:rsid w:val="00C30518"/>
    <w:rsid w:val="00C45C3A"/>
    <w:rsid w:val="00C96F16"/>
    <w:rsid w:val="00CE497C"/>
    <w:rsid w:val="00D34C20"/>
    <w:rsid w:val="00E316BD"/>
    <w:rsid w:val="00E6166E"/>
    <w:rsid w:val="00ED285C"/>
    <w:rsid w:val="00F101C9"/>
    <w:rsid w:val="00F40464"/>
    <w:rsid w:val="00F42908"/>
    <w:rsid w:val="00FE3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386</Words>
  <Characters>2205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12</cp:revision>
  <dcterms:created xsi:type="dcterms:W3CDTF">2020-04-07T05:16:00Z</dcterms:created>
  <dcterms:modified xsi:type="dcterms:W3CDTF">2020-05-15T09:57:00Z</dcterms:modified>
</cp:coreProperties>
</file>